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16E" w:rsidRDefault="0001216E" w:rsidP="0001216E">
      <w:pPr>
        <w:jc w:val="center"/>
        <w:rPr>
          <w:b/>
          <w:color w:val="000000" w:themeColor="text1"/>
          <w:sz w:val="32"/>
        </w:rPr>
      </w:pPr>
    </w:p>
    <w:p w:rsidR="0001216E" w:rsidRDefault="0001216E" w:rsidP="0001216E">
      <w:pPr>
        <w:jc w:val="center"/>
        <w:rPr>
          <w:b/>
          <w:color w:val="000000" w:themeColor="text1"/>
          <w:sz w:val="32"/>
        </w:rPr>
      </w:pPr>
    </w:p>
    <w:p w:rsidR="0001216E" w:rsidRPr="0097701D" w:rsidRDefault="0001216E" w:rsidP="0001216E">
      <w:pPr>
        <w:jc w:val="center"/>
        <w:rPr>
          <w:b/>
          <w:color w:val="000000" w:themeColor="text1"/>
          <w:sz w:val="32"/>
        </w:rPr>
      </w:pPr>
      <w:r w:rsidRPr="0097701D">
        <w:rPr>
          <w:b/>
          <w:color w:val="000000" w:themeColor="text1"/>
          <w:sz w:val="32"/>
        </w:rPr>
        <w:t xml:space="preserve">Bedankt voor </w:t>
      </w:r>
      <w:r>
        <w:rPr>
          <w:b/>
          <w:color w:val="000000" w:themeColor="text1"/>
          <w:sz w:val="32"/>
        </w:rPr>
        <w:t xml:space="preserve">uw </w:t>
      </w:r>
      <w:r w:rsidRPr="0097701D">
        <w:rPr>
          <w:b/>
          <w:color w:val="000000" w:themeColor="text1"/>
          <w:sz w:val="32"/>
        </w:rPr>
        <w:t xml:space="preserve">deelname aan </w:t>
      </w:r>
      <w:r>
        <w:rPr>
          <w:b/>
          <w:color w:val="000000" w:themeColor="text1"/>
          <w:sz w:val="32"/>
        </w:rPr>
        <w:t>de MERITS studie</w:t>
      </w:r>
      <w:r w:rsidRPr="0097701D">
        <w:rPr>
          <w:b/>
          <w:color w:val="000000" w:themeColor="text1"/>
          <w:sz w:val="32"/>
        </w:rPr>
        <w:t>!</w:t>
      </w:r>
    </w:p>
    <w:p w:rsidR="0001216E" w:rsidRDefault="0001216E" w:rsidP="0001216E">
      <w:pPr>
        <w:jc w:val="center"/>
        <w:rPr>
          <w:b/>
          <w:color w:val="000000" w:themeColor="text1"/>
          <w:sz w:val="32"/>
        </w:rPr>
      </w:pPr>
    </w:p>
    <w:p w:rsidR="0001216E" w:rsidRPr="000C5E17" w:rsidRDefault="0001216E" w:rsidP="0001216E">
      <w:pPr>
        <w:jc w:val="center"/>
        <w:rPr>
          <w:b/>
          <w:color w:val="000000" w:themeColor="text1"/>
          <w:sz w:val="32"/>
        </w:rPr>
      </w:pPr>
    </w:p>
    <w:p w:rsidR="0001216E" w:rsidRPr="00AC2154" w:rsidRDefault="0001216E" w:rsidP="0001216E">
      <w:pPr>
        <w:jc w:val="center"/>
        <w:rPr>
          <w:b/>
          <w:color w:val="000000" w:themeColor="text1"/>
          <w:sz w:val="28"/>
        </w:rPr>
      </w:pPr>
      <w:r>
        <w:rPr>
          <w:b/>
          <w:noProof/>
          <w:color w:val="000000" w:themeColor="text1"/>
          <w:sz w:val="28"/>
          <w:lang w:eastAsia="nl-NL"/>
        </w:rPr>
        <w:drawing>
          <wp:inline distT="0" distB="0" distL="0" distR="0" wp14:anchorId="232CDFA9" wp14:editId="0B8D12CA">
            <wp:extent cx="5760720" cy="323977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RITS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16E" w:rsidRDefault="0001216E" w:rsidP="0001216E">
      <w:pPr>
        <w:rPr>
          <w:noProof/>
          <w:lang w:eastAsia="nl-NL"/>
        </w:rPr>
      </w:pPr>
      <w:r w:rsidRPr="00F633CD">
        <w:rPr>
          <w:bCs/>
          <w:noProof/>
          <w:sz w:val="16"/>
          <w:lang w:eastAsia="nl-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16924B" wp14:editId="02F728F5">
                <wp:simplePos x="0" y="0"/>
                <wp:positionH relativeFrom="margin">
                  <wp:posOffset>275590</wp:posOffset>
                </wp:positionH>
                <wp:positionV relativeFrom="paragraph">
                  <wp:posOffset>2311400</wp:posOffset>
                </wp:positionV>
                <wp:extent cx="5208905" cy="717476"/>
                <wp:effectExtent l="0" t="0" r="0" b="6985"/>
                <wp:wrapNone/>
                <wp:docPr id="22" name="Afgeronde 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8905" cy="717476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16E" w:rsidRPr="005F2D65" w:rsidRDefault="0001216E" w:rsidP="0001216E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F633CD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>Voor vragen/opmerkingen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 xml:space="preserve"> over uw gebruikelijke diabetes zorg kunt u terecht bij uw eigen behandelaar (arts/verpleegkundige)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6924B" id="Afgeronde rechthoek 5" o:spid="_x0000_s1026" style="position:absolute;margin-left:21.7pt;margin-top:182pt;width:410.15pt;height:56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" fillcolor="#eaf1dd [662]" stroked="f" strokeweight=".5pt">
                <v:textbox>
                  <w:txbxContent>
                    <w:p w:rsidR="0001216E" w:rsidRPr="005F2D65" w:rsidRDefault="0001216E" w:rsidP="0001216E">
                      <w:pPr>
                        <w:pStyle w:val="Norma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F633CD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36"/>
                        </w:rPr>
                        <w:t>Voor vragen/opmerkingen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36"/>
                        </w:rPr>
                        <w:t xml:space="preserve"> over uw gebruikelijke diabetes zorg kunt u terecht bij uw eigen behandelaar (arts/verpleegkundige)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633CD">
        <w:rPr>
          <w:bCs/>
          <w:noProof/>
          <w:sz w:val="16"/>
          <w:lang w:eastAsia="nl-N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EAED15" wp14:editId="759633AB">
                <wp:simplePos x="0" y="0"/>
                <wp:positionH relativeFrom="margin">
                  <wp:posOffset>275590</wp:posOffset>
                </wp:positionH>
                <wp:positionV relativeFrom="paragraph">
                  <wp:posOffset>551135</wp:posOffset>
                </wp:positionV>
                <wp:extent cx="5209451" cy="1419225"/>
                <wp:effectExtent l="0" t="0" r="0" b="9525"/>
                <wp:wrapNone/>
                <wp:docPr id="20" name="Afgeronde 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451" cy="14192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16E" w:rsidRPr="00F633CD" w:rsidRDefault="0001216E" w:rsidP="0001216E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</w:pPr>
                            <w:r w:rsidRPr="00F633CD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>Voor vragen/opmerkingen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 xml:space="preserve"> over het onderzoek</w:t>
                            </w:r>
                            <w:r w:rsidRPr="00F633CD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>:</w:t>
                            </w:r>
                          </w:p>
                          <w:p w:rsidR="0001216E" w:rsidRPr="00F633CD" w:rsidRDefault="0001216E" w:rsidP="0001216E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  <w:p w:rsidR="0001216E" w:rsidRDefault="0001216E" w:rsidP="0001216E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 xml:space="preserve">Diabetes verpleegkundige: </w:t>
                            </w:r>
                          </w:p>
                          <w:p w:rsidR="0001216E" w:rsidRPr="000C190E" w:rsidRDefault="0001216E" w:rsidP="0001216E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36"/>
                              </w:rPr>
                              <w:t xml:space="preserve">Tel: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AED15" id="_x0000_s1027" style="position:absolute;margin-left:21.7pt;margin-top:43.4pt;width:410.2pt;height:111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" fillcolor="#dbe5f1 [660]" stroked="f" strokeweight=".5pt">
                <v:textbox>
                  <w:txbxContent>
                    <w:p w:rsidR="0001216E" w:rsidRPr="00F633CD" w:rsidRDefault="0001216E" w:rsidP="0001216E">
                      <w:pPr>
                        <w:pStyle w:val="Norma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36"/>
                        </w:rPr>
                      </w:pPr>
                      <w:r w:rsidRPr="00F633CD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36"/>
                        </w:rPr>
                        <w:t>Voor vragen/opmerkingen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36"/>
                        </w:rPr>
                        <w:t xml:space="preserve"> over het onderzoek</w:t>
                      </w:r>
                      <w:r w:rsidRPr="00F633CD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36"/>
                        </w:rPr>
                        <w:t>:</w:t>
                      </w:r>
                    </w:p>
                    <w:p w:rsidR="0001216E" w:rsidRPr="00F633CD" w:rsidRDefault="0001216E" w:rsidP="0001216E">
                      <w:pPr>
                        <w:pStyle w:val="Normaalweb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  <w:p w:rsidR="0001216E" w:rsidRDefault="0001216E" w:rsidP="0001216E">
                      <w:pPr>
                        <w:pStyle w:val="Norma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36"/>
                        </w:rPr>
                        <w:t xml:space="preserve">Diabetes verpleegkundige: </w:t>
                      </w:r>
                    </w:p>
                    <w:p w:rsidR="0001216E" w:rsidRPr="000C190E" w:rsidRDefault="0001216E" w:rsidP="0001216E">
                      <w:pPr>
                        <w:pStyle w:val="Normaalweb"/>
                        <w:spacing w:before="0" w:beforeAutospacing="0" w:after="0" w:afterAutospacing="0"/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36"/>
                        </w:rPr>
                        <w:t xml:space="preserve">Tel: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1216E" w:rsidRDefault="0001216E" w:rsidP="0001216E">
      <w:pPr>
        <w:pStyle w:val="Geenafstand"/>
        <w:rPr>
          <w:noProof/>
          <w:lang w:eastAsia="nl-NL"/>
        </w:rPr>
        <w:sectPr w:rsidR="0001216E" w:rsidSect="0097701D"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rasterlic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"/>
        <w:gridCol w:w="1404"/>
        <w:gridCol w:w="2319"/>
        <w:gridCol w:w="2319"/>
        <w:gridCol w:w="2319"/>
        <w:gridCol w:w="2319"/>
        <w:gridCol w:w="2316"/>
      </w:tblGrid>
      <w:tr w:rsidR="0001216E" w:rsidRPr="00670435" w:rsidTr="0001216E">
        <w:tc>
          <w:tcPr>
            <w:tcW w:w="860" w:type="pct"/>
            <w:gridSpan w:val="2"/>
            <w:tcBorders>
              <w:bottom w:val="nil"/>
              <w:right w:val="single" w:sz="4" w:space="0" w:color="7F7F7F" w:themeColor="text1" w:themeTint="80"/>
            </w:tcBorders>
          </w:tcPr>
          <w:p w:rsidR="0001216E" w:rsidRPr="00065F98" w:rsidRDefault="0001216E" w:rsidP="00F12909">
            <w:pPr>
              <w:jc w:val="center"/>
              <w:rPr>
                <w:b/>
                <w:noProof/>
                <w:lang w:eastAsia="nl-NL"/>
              </w:rPr>
            </w:pPr>
            <w:r w:rsidRPr="00065F98">
              <w:rPr>
                <w:b/>
              </w:rPr>
              <w:lastRenderedPageBreak/>
              <w:t>Studiemoment</w:t>
            </w:r>
          </w:p>
          <w:p w:rsidR="0001216E" w:rsidRPr="00065F98" w:rsidRDefault="0001216E" w:rsidP="00F12909">
            <w:pPr>
              <w:pStyle w:val="Geenafstand"/>
              <w:jc w:val="center"/>
              <w:rPr>
                <w:b/>
                <w:noProof/>
                <w:color w:val="1F497D" w:themeColor="text2"/>
                <w:sz w:val="20"/>
                <w:szCs w:val="18"/>
                <w:lang w:eastAsia="nl-NL"/>
              </w:rPr>
            </w:pPr>
          </w:p>
          <w:p w:rsidR="0001216E" w:rsidRPr="00065F98" w:rsidRDefault="0001216E" w:rsidP="00F12909">
            <w:pPr>
              <w:pStyle w:val="Geenafstand"/>
              <w:jc w:val="center"/>
              <w:rPr>
                <w:b/>
                <w:bCs/>
                <w:noProof/>
                <w:color w:val="1F497D" w:themeColor="text2"/>
                <w:sz w:val="20"/>
                <w:szCs w:val="18"/>
                <w:lang w:eastAsia="nl-NL"/>
              </w:rPr>
            </w:pPr>
          </w:p>
          <w:p w:rsidR="0001216E" w:rsidRPr="00065F98" w:rsidRDefault="0001216E" w:rsidP="00F12909">
            <w:pPr>
              <w:pStyle w:val="Geenafstand"/>
              <w:jc w:val="center"/>
              <w:rPr>
                <w:b/>
                <w:noProof/>
                <w:color w:val="1F497D" w:themeColor="text2"/>
                <w:sz w:val="20"/>
                <w:szCs w:val="18"/>
                <w:lang w:eastAsia="nl-NL"/>
              </w:rPr>
            </w:pPr>
            <w:r w:rsidRPr="00065F98">
              <w:rPr>
                <w:b/>
                <w:noProof/>
                <w:color w:val="1F497D" w:themeColor="text2"/>
                <w:sz w:val="20"/>
                <w:lang w:eastAsia="nl-NL"/>
              </w:rPr>
              <w:drawing>
                <wp:inline distT="0" distB="0" distL="0" distR="0" wp14:anchorId="1E490D53" wp14:editId="7390F9B3">
                  <wp:extent cx="774464" cy="597828"/>
                  <wp:effectExtent l="0" t="0" r="6985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846" cy="61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1216E" w:rsidRPr="00065F98" w:rsidRDefault="0001216E" w:rsidP="00F12909">
            <w:pPr>
              <w:jc w:val="center"/>
              <w:rPr>
                <w:b/>
                <w:noProof/>
                <w:lang w:eastAsia="nl-NL"/>
              </w:rPr>
            </w:pPr>
            <w:r w:rsidRPr="00065F98">
              <w:rPr>
                <w:b/>
                <w:noProof/>
                <w:lang w:eastAsia="nl-NL"/>
              </w:rPr>
              <w:t>Ziekenhuis</w:t>
            </w:r>
          </w:p>
          <w:p w:rsidR="0001216E" w:rsidRPr="00065F98" w:rsidRDefault="0001216E" w:rsidP="00F12909">
            <w:pPr>
              <w:pStyle w:val="Geenafstand"/>
              <w:jc w:val="center"/>
              <w:rPr>
                <w:b/>
                <w:bCs/>
                <w:noProof/>
                <w:color w:val="1F497D" w:themeColor="text2"/>
                <w:sz w:val="20"/>
                <w:szCs w:val="18"/>
                <w:lang w:eastAsia="nl-NL"/>
              </w:rPr>
            </w:pPr>
          </w:p>
          <w:p w:rsidR="0001216E" w:rsidRPr="00065F98" w:rsidRDefault="0001216E" w:rsidP="00F12909">
            <w:pPr>
              <w:pStyle w:val="Geenafstand"/>
              <w:rPr>
                <w:b/>
                <w:bCs/>
                <w:noProof/>
                <w:color w:val="1F497D" w:themeColor="text2"/>
                <w:sz w:val="20"/>
                <w:szCs w:val="18"/>
                <w:lang w:eastAsia="nl-NL"/>
              </w:rPr>
            </w:pPr>
          </w:p>
          <w:p w:rsidR="0001216E" w:rsidRPr="00065F98" w:rsidRDefault="0001216E" w:rsidP="00F12909">
            <w:pPr>
              <w:pStyle w:val="Geenafstand"/>
              <w:jc w:val="center"/>
              <w:rPr>
                <w:b/>
                <w:noProof/>
                <w:color w:val="1F497D" w:themeColor="text2"/>
                <w:sz w:val="20"/>
                <w:szCs w:val="18"/>
                <w:lang w:eastAsia="nl-NL"/>
              </w:rPr>
            </w:pPr>
            <w:r w:rsidRPr="00065F98">
              <w:rPr>
                <w:b/>
                <w:noProof/>
                <w:color w:val="1F497D" w:themeColor="text2"/>
                <w:sz w:val="20"/>
                <w:lang w:eastAsia="nl-NL"/>
              </w:rPr>
              <w:drawing>
                <wp:inline distT="0" distB="0" distL="0" distR="0" wp14:anchorId="1BC82BFC" wp14:editId="694C2202">
                  <wp:extent cx="715082" cy="849630"/>
                  <wp:effectExtent l="0" t="0" r="8890" b="762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684" cy="86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1216E" w:rsidRPr="00065F98" w:rsidRDefault="0001216E" w:rsidP="00F12909">
            <w:pPr>
              <w:jc w:val="center"/>
              <w:rPr>
                <w:b/>
                <w:noProof/>
                <w:lang w:eastAsia="nl-NL"/>
              </w:rPr>
            </w:pPr>
            <w:r w:rsidRPr="00065F98">
              <w:rPr>
                <w:b/>
                <w:noProof/>
                <w:lang w:eastAsia="nl-NL"/>
              </w:rPr>
              <w:t>Telefonisch</w:t>
            </w:r>
          </w:p>
          <w:p w:rsidR="0001216E" w:rsidRDefault="0001216E" w:rsidP="00F12909">
            <w:pPr>
              <w:jc w:val="center"/>
              <w:rPr>
                <w:b/>
                <w:noProof/>
                <w:lang w:eastAsia="nl-NL"/>
              </w:rPr>
            </w:pPr>
          </w:p>
          <w:p w:rsidR="0001216E" w:rsidRDefault="0001216E" w:rsidP="00F12909">
            <w:pPr>
              <w:jc w:val="center"/>
              <w:rPr>
                <w:b/>
                <w:noProof/>
                <w:lang w:eastAsia="nl-NL"/>
              </w:rPr>
            </w:pPr>
          </w:p>
          <w:p w:rsidR="0001216E" w:rsidRPr="00065F98" w:rsidRDefault="0001216E" w:rsidP="00F12909">
            <w:pPr>
              <w:jc w:val="center"/>
              <w:rPr>
                <w:b/>
                <w:noProof/>
                <w:lang w:eastAsia="nl-NL"/>
              </w:rPr>
            </w:pPr>
          </w:p>
          <w:p w:rsidR="0001216E" w:rsidRPr="00065F98" w:rsidRDefault="0001216E" w:rsidP="00F12909">
            <w:pPr>
              <w:jc w:val="center"/>
              <w:rPr>
                <w:b/>
                <w:noProof/>
                <w:lang w:eastAsia="nl-NL"/>
              </w:rPr>
            </w:pPr>
            <w:r w:rsidRPr="00065F98">
              <w:rPr>
                <w:b/>
                <w:noProof/>
                <w:color w:val="1F497D" w:themeColor="text2"/>
                <w:sz w:val="20"/>
                <w:lang w:eastAsia="nl-NL"/>
              </w:rPr>
              <w:drawing>
                <wp:inline distT="0" distB="0" distL="0" distR="0" wp14:anchorId="28C1A129" wp14:editId="27507418">
                  <wp:extent cx="471682" cy="509954"/>
                  <wp:effectExtent l="0" t="0" r="5080" b="4445"/>
                  <wp:docPr id="29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75" cy="52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1216E" w:rsidRPr="00065F98" w:rsidRDefault="0001216E" w:rsidP="00F12909">
            <w:pPr>
              <w:jc w:val="center"/>
              <w:rPr>
                <w:b/>
                <w:noProof/>
                <w:lang w:eastAsia="nl-NL"/>
              </w:rPr>
            </w:pPr>
            <w:r w:rsidRPr="00065F98">
              <w:rPr>
                <w:b/>
                <w:noProof/>
                <w:lang w:eastAsia="nl-NL"/>
              </w:rPr>
              <w:t>Online vragenlijsten</w:t>
            </w:r>
          </w:p>
          <w:p w:rsidR="0001216E" w:rsidRPr="00065F98" w:rsidRDefault="0001216E" w:rsidP="00F12909">
            <w:pPr>
              <w:jc w:val="center"/>
              <w:rPr>
                <w:noProof/>
                <w:lang w:eastAsia="nl-NL"/>
              </w:rPr>
            </w:pPr>
            <w:r w:rsidRPr="00065F98">
              <w:rPr>
                <w:noProof/>
                <w:lang w:eastAsia="nl-NL"/>
              </w:rPr>
              <w:t>(via computer)</w:t>
            </w:r>
          </w:p>
          <w:p w:rsidR="0001216E" w:rsidRPr="00065F98" w:rsidRDefault="0001216E" w:rsidP="00F12909">
            <w:pPr>
              <w:pStyle w:val="Geenafstand"/>
              <w:jc w:val="center"/>
              <w:rPr>
                <w:b/>
                <w:noProof/>
                <w:color w:val="1F497D" w:themeColor="text2"/>
                <w:sz w:val="20"/>
                <w:szCs w:val="18"/>
                <w:lang w:eastAsia="nl-NL"/>
              </w:rPr>
            </w:pPr>
            <w:r w:rsidRPr="00065F98">
              <w:rPr>
                <w:b/>
                <w:noProof/>
                <w:color w:val="1F497D" w:themeColor="text2"/>
                <w:sz w:val="2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4827A29" wp14:editId="2C954EA3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394335</wp:posOffset>
                      </wp:positionV>
                      <wp:extent cx="0" cy="216535"/>
                      <wp:effectExtent l="76200" t="0" r="57150" b="50165"/>
                      <wp:wrapNone/>
                      <wp:docPr id="242" name="Straight Arrow Connector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65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EE4EE2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42" o:spid="_x0000_s1026" type="#_x0000_t32" style="position:absolute;margin-left:77.6pt;margin-top:31.05pt;width:0;height:17.0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" strokecolor="black [3040]">
                      <v:stroke endarrow="block"/>
                    </v:shape>
                  </w:pict>
                </mc:Fallback>
              </mc:AlternateContent>
            </w:r>
            <w:r w:rsidRPr="00065F98">
              <w:rPr>
                <w:b/>
                <w:noProof/>
                <w:color w:val="1F497D" w:themeColor="text2"/>
                <w:sz w:val="20"/>
                <w:lang w:eastAsia="nl-NL"/>
              </w:rPr>
              <w:drawing>
                <wp:inline distT="0" distB="0" distL="0" distR="0" wp14:anchorId="76F69196" wp14:editId="6C3C278B">
                  <wp:extent cx="627184" cy="389578"/>
                  <wp:effectExtent l="0" t="0" r="1905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37" cy="40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16E" w:rsidRPr="00065F98" w:rsidRDefault="0001216E" w:rsidP="00F12909">
            <w:pPr>
              <w:pStyle w:val="Geenafstand"/>
              <w:jc w:val="center"/>
              <w:rPr>
                <w:b/>
                <w:noProof/>
                <w:color w:val="1F497D" w:themeColor="text2"/>
                <w:sz w:val="20"/>
                <w:szCs w:val="18"/>
                <w:lang w:eastAsia="nl-NL"/>
              </w:rPr>
            </w:pPr>
          </w:p>
          <w:p w:rsidR="0001216E" w:rsidRPr="00065F98" w:rsidRDefault="0001216E" w:rsidP="00F12909">
            <w:pPr>
              <w:pStyle w:val="Geenafstand"/>
              <w:rPr>
                <w:b/>
                <w:noProof/>
                <w:color w:val="1F497D" w:themeColor="text2"/>
                <w:sz w:val="20"/>
                <w:szCs w:val="18"/>
                <w:lang w:eastAsia="nl-NL"/>
              </w:rPr>
            </w:pPr>
          </w:p>
          <w:p w:rsidR="0001216E" w:rsidRPr="00065F98" w:rsidRDefault="0001216E" w:rsidP="00F12909">
            <w:pPr>
              <w:pStyle w:val="Geenafstand"/>
              <w:jc w:val="center"/>
              <w:rPr>
                <w:b/>
                <w:noProof/>
                <w:color w:val="1F497D" w:themeColor="text2"/>
                <w:sz w:val="20"/>
                <w:szCs w:val="18"/>
                <w:lang w:eastAsia="nl-NL"/>
              </w:rPr>
            </w:pPr>
            <w:r w:rsidRPr="00065F98">
              <w:rPr>
                <w:b/>
                <w:noProof/>
                <w:color w:val="1F497D" w:themeColor="text2"/>
                <w:sz w:val="20"/>
                <w:lang w:eastAsia="nl-NL"/>
              </w:rPr>
              <w:drawing>
                <wp:inline distT="0" distB="0" distL="0" distR="0" wp14:anchorId="5AC5E9AB" wp14:editId="75A22DCB">
                  <wp:extent cx="896815" cy="547959"/>
                  <wp:effectExtent l="0" t="0" r="0" b="508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79" cy="56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1216E" w:rsidRDefault="0001216E" w:rsidP="00F12909">
            <w:pPr>
              <w:jc w:val="center"/>
              <w:rPr>
                <w:b/>
                <w:noProof/>
                <w:lang w:eastAsia="nl-NL"/>
              </w:rPr>
            </w:pPr>
            <w:r>
              <w:rPr>
                <w:b/>
                <w:noProof/>
                <w:lang w:eastAsia="nl-NL"/>
              </w:rPr>
              <w:t>Dagelijkse v</w:t>
            </w:r>
            <w:r w:rsidRPr="00065F98">
              <w:rPr>
                <w:b/>
                <w:noProof/>
                <w:lang w:eastAsia="nl-NL"/>
              </w:rPr>
              <w:t>ragenlijsten</w:t>
            </w:r>
          </w:p>
          <w:p w:rsidR="0001216E" w:rsidRDefault="0001216E" w:rsidP="00F12909">
            <w:pPr>
              <w:jc w:val="center"/>
              <w:rPr>
                <w:noProof/>
                <w:lang w:eastAsia="nl-NL"/>
              </w:rPr>
            </w:pPr>
            <w:r w:rsidRPr="00065F98">
              <w:rPr>
                <w:noProof/>
                <w:lang w:eastAsia="nl-NL"/>
              </w:rPr>
              <w:t>(via smartphone)</w:t>
            </w:r>
          </w:p>
          <w:p w:rsidR="0001216E" w:rsidRDefault="0001216E" w:rsidP="00F12909">
            <w:pPr>
              <w:jc w:val="center"/>
              <w:rPr>
                <w:noProof/>
                <w:lang w:eastAsia="nl-NL"/>
              </w:rPr>
            </w:pPr>
          </w:p>
          <w:p w:rsidR="0001216E" w:rsidRPr="00065F98" w:rsidRDefault="0001216E" w:rsidP="00F12909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9C3BB6E" wp14:editId="14FA6060">
                  <wp:extent cx="647700" cy="876300"/>
                  <wp:effectExtent l="0" t="0" r="0" b="0"/>
                  <wp:docPr id="230" name="Afbeelding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7" t="10884" r="-7085" b="-1912"/>
                          <a:stretch/>
                        </pic:blipFill>
                        <pic:spPr bwMode="auto">
                          <a:xfrm>
                            <a:off x="0" y="0"/>
                            <a:ext cx="6477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pct"/>
            <w:tcBorders>
              <w:left w:val="single" w:sz="4" w:space="0" w:color="7F7F7F" w:themeColor="text1" w:themeTint="80"/>
            </w:tcBorders>
          </w:tcPr>
          <w:p w:rsidR="0001216E" w:rsidRDefault="0001216E" w:rsidP="00F12909">
            <w:pPr>
              <w:jc w:val="center"/>
              <w:rPr>
                <w:b/>
                <w:noProof/>
                <w:lang w:eastAsia="nl-NL"/>
              </w:rPr>
            </w:pPr>
            <w:r w:rsidRPr="00065F98">
              <w:rPr>
                <w:b/>
                <w:noProof/>
                <w:lang w:eastAsia="nl-NL"/>
              </w:rPr>
              <w:t>Blinde sensor</w:t>
            </w:r>
          </w:p>
          <w:p w:rsidR="0001216E" w:rsidRDefault="0001216E" w:rsidP="00F12909">
            <w:pPr>
              <w:jc w:val="center"/>
              <w:rPr>
                <w:b/>
                <w:noProof/>
                <w:lang w:eastAsia="nl-NL"/>
              </w:rPr>
            </w:pPr>
          </w:p>
          <w:p w:rsidR="0001216E" w:rsidRPr="00065F98" w:rsidRDefault="0001216E" w:rsidP="00F12909">
            <w:pPr>
              <w:jc w:val="center"/>
              <w:rPr>
                <w:b/>
                <w:noProof/>
                <w:lang w:eastAsia="nl-NL"/>
              </w:rPr>
            </w:pPr>
          </w:p>
          <w:p w:rsidR="0001216E" w:rsidRPr="00065F98" w:rsidRDefault="0001216E" w:rsidP="00F12909">
            <w:pPr>
              <w:pStyle w:val="Geenafstand"/>
              <w:jc w:val="center"/>
              <w:rPr>
                <w:b/>
                <w:noProof/>
                <w:color w:val="1F497D" w:themeColor="text2"/>
                <w:sz w:val="20"/>
                <w:szCs w:val="18"/>
                <w:lang w:eastAsia="nl-NL"/>
              </w:rPr>
            </w:pPr>
            <w:r w:rsidRPr="00065F98">
              <w:rPr>
                <w:b/>
                <w:noProof/>
                <w:lang w:eastAsia="nl-NL"/>
              </w:rPr>
              <w:drawing>
                <wp:inline distT="0" distB="0" distL="0" distR="0" wp14:anchorId="64500E8D" wp14:editId="6E4B2298">
                  <wp:extent cx="1181100" cy="940876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213" cy="95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16E" w:rsidRPr="00670435" w:rsidTr="0001216E">
        <w:tc>
          <w:tcPr>
            <w:tcW w:w="359" w:type="pct"/>
            <w:tcBorders>
              <w:right w:val="nil"/>
            </w:tcBorders>
            <w:shd w:val="clear" w:color="auto" w:fill="92CDDC" w:themeFill="accent5" w:themeFillTint="99"/>
          </w:tcPr>
          <w:p w:rsidR="0001216E" w:rsidRPr="00674074" w:rsidRDefault="0001216E" w:rsidP="00F12909">
            <w:pPr>
              <w:pStyle w:val="Geenafstand"/>
              <w:rPr>
                <w:b/>
                <w:i/>
              </w:rPr>
            </w:pPr>
            <w:r w:rsidRPr="00674074">
              <w:rPr>
                <w:b/>
                <w:i/>
              </w:rPr>
              <w:t>Voor</w:t>
            </w:r>
          </w:p>
        </w:tc>
        <w:tc>
          <w:tcPr>
            <w:tcW w:w="501" w:type="pct"/>
            <w:tcBorders>
              <w:left w:val="nil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:rsidR="0001216E" w:rsidRPr="00C2269D" w:rsidRDefault="0001216E" w:rsidP="00F12909">
            <w:r w:rsidRPr="00C2269D">
              <w:t>Week 0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:rsidR="0001216E" w:rsidRPr="0018259F" w:rsidRDefault="0001216E" w:rsidP="00F12909">
            <w:pPr>
              <w:rPr>
                <w:noProof/>
                <w:lang w:val="en-US" w:eastAsia="nl-NL"/>
              </w:rPr>
            </w:pPr>
            <w:r w:rsidRPr="001475A1">
              <w:rPr>
                <w:noProof/>
                <w:lang w:val="en-US" w:eastAsia="nl-NL"/>
              </w:rPr>
              <w:t>Inclusiegesprek</w:t>
            </w:r>
            <w:r>
              <w:rPr>
                <w:noProof/>
                <w:lang w:val="en-US" w:eastAsia="nl-NL"/>
              </w:rPr>
              <w:t xml:space="preserve"> en plannen afspraken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:rsidR="0001216E" w:rsidRPr="006A2DC7" w:rsidRDefault="0001216E" w:rsidP="00F12909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Informeren over onderzoek.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:rsidR="0001216E" w:rsidRPr="006A2DC7" w:rsidRDefault="005F7A51" w:rsidP="00F12909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Invullen vragenlijst 1 diabetes-gerelateerd en welzijn.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:rsidR="0001216E" w:rsidRPr="006A2DC7" w:rsidRDefault="0001216E" w:rsidP="00F12909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Installeren van app en testperiode van 2 dagen.</w:t>
            </w:r>
          </w:p>
        </w:tc>
        <w:tc>
          <w:tcPr>
            <w:tcW w:w="827" w:type="pct"/>
            <w:tcBorders>
              <w:left w:val="single" w:sz="4" w:space="0" w:color="7F7F7F" w:themeColor="text1" w:themeTint="80"/>
            </w:tcBorders>
            <w:shd w:val="clear" w:color="auto" w:fill="DAEEF3" w:themeFill="accent5" w:themeFillTint="33"/>
          </w:tcPr>
          <w:p w:rsidR="0001216E" w:rsidRPr="006A2DC7" w:rsidRDefault="0001216E" w:rsidP="00F12909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-</w:t>
            </w:r>
          </w:p>
        </w:tc>
      </w:tr>
      <w:tr w:rsidR="0001216E" w:rsidRPr="00670435" w:rsidTr="0001216E">
        <w:tc>
          <w:tcPr>
            <w:tcW w:w="359" w:type="pct"/>
            <w:vMerge w:val="restart"/>
            <w:tcBorders>
              <w:right w:val="nil"/>
            </w:tcBorders>
            <w:shd w:val="clear" w:color="auto" w:fill="C2D69B" w:themeFill="accent3" w:themeFillTint="99"/>
          </w:tcPr>
          <w:p w:rsidR="0001216E" w:rsidRPr="00674074" w:rsidRDefault="0001216E" w:rsidP="00F12909">
            <w:pPr>
              <w:pStyle w:val="Geenafstand"/>
              <w:rPr>
                <w:b/>
              </w:rPr>
            </w:pPr>
            <w:proofErr w:type="spellStart"/>
            <w:r>
              <w:rPr>
                <w:b/>
              </w:rPr>
              <w:t>S</w:t>
            </w:r>
            <w:r w:rsidRPr="00674074">
              <w:rPr>
                <w:b/>
              </w:rPr>
              <w:t>tudie-periode</w:t>
            </w:r>
            <w:proofErr w:type="spellEnd"/>
          </w:p>
        </w:tc>
        <w:tc>
          <w:tcPr>
            <w:tcW w:w="501" w:type="pct"/>
            <w:tcBorders>
              <w:left w:val="nil"/>
              <w:right w:val="single" w:sz="4" w:space="0" w:color="7F7F7F" w:themeColor="text1" w:themeTint="80"/>
            </w:tcBorders>
            <w:shd w:val="clear" w:color="auto" w:fill="EAF1DD" w:themeFill="accent3" w:themeFillTint="33"/>
          </w:tcPr>
          <w:p w:rsidR="0001216E" w:rsidRPr="00C2269D" w:rsidRDefault="0001216E" w:rsidP="00F12909">
            <w:r w:rsidRPr="00C2269D">
              <w:t>Week 1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EAF1DD" w:themeFill="accent3" w:themeFillTint="33"/>
          </w:tcPr>
          <w:p w:rsidR="0001216E" w:rsidRPr="00CD1D98" w:rsidRDefault="0001216E" w:rsidP="00F12909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Plaatsen sensor 1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EAF1DD" w:themeFill="accent3" w:themeFillTint="33"/>
          </w:tcPr>
          <w:p w:rsidR="0001216E" w:rsidRPr="006A2DC7" w:rsidRDefault="0001216E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EAF1DD" w:themeFill="accent3" w:themeFillTint="33"/>
          </w:tcPr>
          <w:p w:rsidR="0001216E" w:rsidRPr="006A2DC7" w:rsidRDefault="0001216E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EAF1DD" w:themeFill="accent3" w:themeFillTint="33"/>
          </w:tcPr>
          <w:p w:rsidR="0001216E" w:rsidRPr="006A2DC7" w:rsidRDefault="0001216E" w:rsidP="00F12909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Invullen 7 korte vragenlijsten per dag.</w:t>
            </w:r>
          </w:p>
        </w:tc>
        <w:tc>
          <w:tcPr>
            <w:tcW w:w="827" w:type="pct"/>
            <w:tcBorders>
              <w:left w:val="single" w:sz="4" w:space="0" w:color="7F7F7F" w:themeColor="text1" w:themeTint="80"/>
            </w:tcBorders>
            <w:shd w:val="clear" w:color="auto" w:fill="EAF1DD" w:themeFill="accent3" w:themeFillTint="33"/>
          </w:tcPr>
          <w:p w:rsidR="0001216E" w:rsidRPr="006A2DC7" w:rsidRDefault="0001216E" w:rsidP="00F12909">
            <w:pPr>
              <w:rPr>
                <w:noProof/>
                <w:lang w:eastAsia="nl-NL"/>
              </w:rPr>
            </w:pPr>
            <w:r w:rsidRPr="006A2DC7">
              <w:rPr>
                <w:noProof/>
                <w:lang w:eastAsia="nl-NL"/>
              </w:rPr>
              <w:t>1 week dragen</w:t>
            </w:r>
          </w:p>
        </w:tc>
      </w:tr>
      <w:tr w:rsidR="0001216E" w:rsidRPr="00670435" w:rsidTr="0001216E">
        <w:tc>
          <w:tcPr>
            <w:tcW w:w="359" w:type="pct"/>
            <w:vMerge/>
            <w:tcBorders>
              <w:right w:val="nil"/>
            </w:tcBorders>
            <w:shd w:val="clear" w:color="auto" w:fill="C2D69B" w:themeFill="accent3" w:themeFillTint="99"/>
          </w:tcPr>
          <w:p w:rsidR="0001216E" w:rsidRPr="00674074" w:rsidRDefault="0001216E" w:rsidP="00F12909">
            <w:pPr>
              <w:pStyle w:val="Geenafstand"/>
              <w:rPr>
                <w:b/>
              </w:rPr>
            </w:pPr>
          </w:p>
        </w:tc>
        <w:tc>
          <w:tcPr>
            <w:tcW w:w="501" w:type="pct"/>
            <w:tcBorders>
              <w:left w:val="nil"/>
              <w:right w:val="single" w:sz="4" w:space="0" w:color="7F7F7F" w:themeColor="text1" w:themeTint="80"/>
            </w:tcBorders>
            <w:shd w:val="clear" w:color="auto" w:fill="D6E3BC" w:themeFill="accent3" w:themeFillTint="66"/>
          </w:tcPr>
          <w:p w:rsidR="0001216E" w:rsidRPr="00C2269D" w:rsidRDefault="0001216E" w:rsidP="00F12909">
            <w:r w:rsidRPr="00C2269D">
              <w:t>Week 2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6E3BC" w:themeFill="accent3" w:themeFillTint="66"/>
          </w:tcPr>
          <w:p w:rsidR="0001216E" w:rsidRPr="00CD1D98" w:rsidRDefault="0001216E" w:rsidP="00F12909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Verwijderen en inleveren sensor 1, plaatsen sensor 2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6E3BC" w:themeFill="accent3" w:themeFillTint="66"/>
          </w:tcPr>
          <w:p w:rsidR="0001216E" w:rsidRPr="006A2DC7" w:rsidRDefault="0001216E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6E3BC" w:themeFill="accent3" w:themeFillTint="66"/>
          </w:tcPr>
          <w:p w:rsidR="0001216E" w:rsidRPr="006A2DC7" w:rsidRDefault="0001216E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6E3BC" w:themeFill="accent3" w:themeFillTint="66"/>
          </w:tcPr>
          <w:p w:rsidR="0001216E" w:rsidRPr="006A2DC7" w:rsidRDefault="0001216E" w:rsidP="00F12909">
            <w:pPr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lang w:eastAsia="nl-NL"/>
              </w:rPr>
              <w:t>Invullen 7 korte vragenlijsten per dag.</w:t>
            </w:r>
          </w:p>
        </w:tc>
        <w:tc>
          <w:tcPr>
            <w:tcW w:w="827" w:type="pct"/>
            <w:tcBorders>
              <w:left w:val="single" w:sz="4" w:space="0" w:color="7F7F7F" w:themeColor="text1" w:themeTint="80"/>
            </w:tcBorders>
            <w:shd w:val="clear" w:color="auto" w:fill="D6E3BC" w:themeFill="accent3" w:themeFillTint="66"/>
          </w:tcPr>
          <w:p w:rsidR="0001216E" w:rsidRPr="006A2DC7" w:rsidRDefault="0001216E" w:rsidP="00F12909">
            <w:pPr>
              <w:rPr>
                <w:noProof/>
                <w:lang w:eastAsia="nl-NL"/>
              </w:rPr>
            </w:pPr>
            <w:r w:rsidRPr="006A2DC7">
              <w:rPr>
                <w:noProof/>
                <w:lang w:eastAsia="nl-NL"/>
              </w:rPr>
              <w:t>1 week dragen</w:t>
            </w:r>
          </w:p>
        </w:tc>
      </w:tr>
      <w:tr w:rsidR="0001216E" w:rsidRPr="00670435" w:rsidTr="0001216E">
        <w:trPr>
          <w:trHeight w:val="530"/>
        </w:trPr>
        <w:tc>
          <w:tcPr>
            <w:tcW w:w="359" w:type="pct"/>
            <w:tcBorders>
              <w:right w:val="nil"/>
            </w:tcBorders>
            <w:shd w:val="clear" w:color="auto" w:fill="C2D69B" w:themeFill="accent3" w:themeFillTint="99"/>
          </w:tcPr>
          <w:p w:rsidR="0001216E" w:rsidRPr="00674074" w:rsidRDefault="0001216E" w:rsidP="00F12909">
            <w:pPr>
              <w:pStyle w:val="Geenafstand"/>
              <w:rPr>
                <w:b/>
              </w:rPr>
            </w:pPr>
          </w:p>
        </w:tc>
        <w:tc>
          <w:tcPr>
            <w:tcW w:w="501" w:type="pct"/>
            <w:tcBorders>
              <w:left w:val="nil"/>
              <w:right w:val="single" w:sz="4" w:space="0" w:color="7F7F7F" w:themeColor="text1" w:themeTint="80"/>
            </w:tcBorders>
            <w:shd w:val="clear" w:color="auto" w:fill="EAF1DD" w:themeFill="accent3" w:themeFillTint="33"/>
          </w:tcPr>
          <w:p w:rsidR="0001216E" w:rsidRDefault="0001216E" w:rsidP="00F12909">
            <w:r>
              <w:t>Week 3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EAF1DD" w:themeFill="accent3" w:themeFillTint="33"/>
          </w:tcPr>
          <w:p w:rsidR="0001216E" w:rsidRPr="00CD1D98" w:rsidRDefault="0001216E" w:rsidP="00F12909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Verwijderen en inleveren sensor 2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EAF1DD" w:themeFill="accent3" w:themeFillTint="33"/>
          </w:tcPr>
          <w:p w:rsidR="0001216E" w:rsidRDefault="0001216E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EAF1DD" w:themeFill="accent3" w:themeFillTint="33"/>
          </w:tcPr>
          <w:p w:rsidR="0001216E" w:rsidRDefault="0001216E" w:rsidP="00F12909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</w:p>
        </w:tc>
        <w:tc>
          <w:tcPr>
            <w:tcW w:w="828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EAF1DD" w:themeFill="accent3" w:themeFillTint="33"/>
          </w:tcPr>
          <w:p w:rsidR="0001216E" w:rsidRDefault="0001216E" w:rsidP="00F12909">
            <w:pPr>
              <w:rPr>
                <w:noProof/>
                <w:lang w:eastAsia="nl-NL"/>
              </w:rPr>
            </w:pPr>
          </w:p>
        </w:tc>
        <w:tc>
          <w:tcPr>
            <w:tcW w:w="827" w:type="pct"/>
            <w:tcBorders>
              <w:left w:val="single" w:sz="4" w:space="0" w:color="7F7F7F" w:themeColor="text1" w:themeTint="80"/>
            </w:tcBorders>
            <w:shd w:val="clear" w:color="auto" w:fill="EAF1DD" w:themeFill="accent3" w:themeFillTint="33"/>
          </w:tcPr>
          <w:p w:rsidR="0001216E" w:rsidRPr="006A2DC7" w:rsidRDefault="0001216E" w:rsidP="00F12909">
            <w:pPr>
              <w:rPr>
                <w:noProof/>
                <w:lang w:eastAsia="nl-NL"/>
              </w:rPr>
            </w:pPr>
          </w:p>
        </w:tc>
      </w:tr>
      <w:tr w:rsidR="0001216E" w:rsidRPr="00670435" w:rsidTr="0001216E">
        <w:trPr>
          <w:trHeight w:val="530"/>
        </w:trPr>
        <w:tc>
          <w:tcPr>
            <w:tcW w:w="359" w:type="pct"/>
            <w:tcBorders>
              <w:bottom w:val="nil"/>
              <w:right w:val="nil"/>
            </w:tcBorders>
            <w:shd w:val="clear" w:color="auto" w:fill="92D1DC"/>
          </w:tcPr>
          <w:p w:rsidR="0001216E" w:rsidRPr="00E55CEC" w:rsidRDefault="0001216E" w:rsidP="0001216E">
            <w:pPr>
              <w:pStyle w:val="Geenafstand"/>
              <w:rPr>
                <w:b/>
                <w:i/>
              </w:rPr>
            </w:pPr>
            <w:r>
              <w:rPr>
                <w:b/>
                <w:i/>
              </w:rPr>
              <w:t>Na</w:t>
            </w:r>
          </w:p>
        </w:tc>
        <w:tc>
          <w:tcPr>
            <w:tcW w:w="501" w:type="pct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DAEEF3"/>
          </w:tcPr>
          <w:p w:rsidR="0001216E" w:rsidRPr="00C2269D" w:rsidRDefault="0001216E" w:rsidP="0001216E">
            <w:r>
              <w:t xml:space="preserve">Week </w:t>
            </w:r>
            <w:r>
              <w:t>3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DAEEF3"/>
          </w:tcPr>
          <w:p w:rsidR="0001216E" w:rsidRPr="006A2DC7" w:rsidRDefault="0001216E" w:rsidP="0001216E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DAEEF3"/>
          </w:tcPr>
          <w:p w:rsidR="0001216E" w:rsidRPr="006A2DC7" w:rsidRDefault="0001216E" w:rsidP="0001216E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8" w:type="pct"/>
            <w:tcBorders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DAEEF3"/>
          </w:tcPr>
          <w:p w:rsidR="0001216E" w:rsidRPr="006A2DC7" w:rsidRDefault="00C37DBB" w:rsidP="0001216E">
            <w:pPr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lang w:eastAsia="nl-NL"/>
              </w:rPr>
              <w:t>Invullen vragenlijst 2 diabetes-gerelateerd en welzijn.</w:t>
            </w:r>
            <w:bookmarkStart w:id="0" w:name="_GoBack"/>
            <w:bookmarkEnd w:id="0"/>
          </w:p>
        </w:tc>
        <w:tc>
          <w:tcPr>
            <w:tcW w:w="828" w:type="pct"/>
            <w:tcBorders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DAEEF3"/>
          </w:tcPr>
          <w:p w:rsidR="0001216E" w:rsidRPr="006A2DC7" w:rsidRDefault="0001216E" w:rsidP="0001216E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  <w:tc>
          <w:tcPr>
            <w:tcW w:w="827" w:type="pct"/>
            <w:tcBorders>
              <w:left w:val="single" w:sz="4" w:space="0" w:color="7F7F7F" w:themeColor="text1" w:themeTint="80"/>
              <w:bottom w:val="nil"/>
            </w:tcBorders>
            <w:shd w:val="clear" w:color="auto" w:fill="DAEEF3"/>
          </w:tcPr>
          <w:p w:rsidR="0001216E" w:rsidRPr="006A2DC7" w:rsidRDefault="0001216E" w:rsidP="0001216E">
            <w:pPr>
              <w:jc w:val="center"/>
              <w:rPr>
                <w:noProof/>
                <w:sz w:val="20"/>
                <w:szCs w:val="18"/>
                <w:lang w:eastAsia="nl-NL"/>
              </w:rPr>
            </w:pPr>
            <w:r>
              <w:rPr>
                <w:noProof/>
                <w:sz w:val="20"/>
                <w:szCs w:val="18"/>
                <w:lang w:eastAsia="nl-NL"/>
              </w:rPr>
              <w:t>-</w:t>
            </w:r>
          </w:p>
        </w:tc>
      </w:tr>
    </w:tbl>
    <w:p w:rsidR="0001216E" w:rsidRPr="00A6175A" w:rsidRDefault="0001216E" w:rsidP="0001216E">
      <w:pPr>
        <w:pStyle w:val="Kop1"/>
      </w:pPr>
      <w:r w:rsidRPr="00A6175A">
        <w:br w:type="page"/>
      </w:r>
      <w:r w:rsidRPr="00A6175A">
        <w:lastRenderedPageBreak/>
        <w:t>Overzicht afspraken</w:t>
      </w:r>
    </w:p>
    <w:tbl>
      <w:tblPr>
        <w:tblStyle w:val="Tabelraster1licht"/>
        <w:tblW w:w="5000" w:type="pct"/>
        <w:tblLook w:val="04A0" w:firstRow="1" w:lastRow="0" w:firstColumn="1" w:lastColumn="0" w:noHBand="0" w:noVBand="1"/>
      </w:tblPr>
      <w:tblGrid>
        <w:gridCol w:w="986"/>
        <w:gridCol w:w="1424"/>
        <w:gridCol w:w="3397"/>
        <w:gridCol w:w="1847"/>
        <w:gridCol w:w="2854"/>
        <w:gridCol w:w="3484"/>
      </w:tblGrid>
      <w:tr w:rsidR="0001216E" w:rsidRPr="0024258F" w:rsidTr="005F7A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pct"/>
            <w:gridSpan w:val="2"/>
          </w:tcPr>
          <w:p w:rsidR="0001216E" w:rsidRPr="00065F98" w:rsidRDefault="0001216E" w:rsidP="00F12909">
            <w:pPr>
              <w:jc w:val="center"/>
              <w:rPr>
                <w:bCs w:val="0"/>
                <w:noProof/>
                <w:lang w:eastAsia="nl-NL"/>
              </w:rPr>
            </w:pPr>
            <w:r w:rsidRPr="00065F98">
              <w:t>Studiemoment</w:t>
            </w:r>
          </w:p>
          <w:p w:rsidR="0001216E" w:rsidRPr="0024258F" w:rsidRDefault="0001216E" w:rsidP="00F12909">
            <w:pPr>
              <w:pStyle w:val="Geenafstand"/>
            </w:pPr>
          </w:p>
        </w:tc>
        <w:tc>
          <w:tcPr>
            <w:tcW w:w="1214" w:type="pct"/>
          </w:tcPr>
          <w:p w:rsidR="0001216E" w:rsidRPr="0024258F" w:rsidRDefault="0001216E" w:rsidP="00F12909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4258F">
              <w:t>Datum</w:t>
            </w:r>
          </w:p>
        </w:tc>
        <w:tc>
          <w:tcPr>
            <w:tcW w:w="1680" w:type="pct"/>
            <w:gridSpan w:val="2"/>
          </w:tcPr>
          <w:p w:rsidR="0001216E" w:rsidRPr="0024258F" w:rsidRDefault="0001216E" w:rsidP="00F12909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4258F">
              <w:t>Soort afspraak</w:t>
            </w:r>
          </w:p>
        </w:tc>
        <w:tc>
          <w:tcPr>
            <w:tcW w:w="1245" w:type="pct"/>
          </w:tcPr>
          <w:p w:rsidR="0001216E" w:rsidRPr="0024258F" w:rsidRDefault="0001216E" w:rsidP="00F12909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4258F">
              <w:t>Opmerkingen</w:t>
            </w:r>
          </w:p>
        </w:tc>
      </w:tr>
      <w:tr w:rsidR="005F7A51" w:rsidRPr="0024258F" w:rsidTr="005F7A51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pct"/>
            <w:vMerge w:val="restart"/>
            <w:shd w:val="clear" w:color="auto" w:fill="92CDDC" w:themeFill="accent5" w:themeFillTint="99"/>
          </w:tcPr>
          <w:p w:rsidR="005F7A51" w:rsidRPr="005F7A51" w:rsidRDefault="005F7A51" w:rsidP="00F12909">
            <w:pPr>
              <w:pStyle w:val="Geenafstand"/>
              <w:rPr>
                <w:i/>
              </w:rPr>
            </w:pPr>
            <w:r w:rsidRPr="005F7A51">
              <w:rPr>
                <w:i/>
              </w:rPr>
              <w:t>Voor</w:t>
            </w:r>
          </w:p>
        </w:tc>
        <w:tc>
          <w:tcPr>
            <w:tcW w:w="509" w:type="pct"/>
            <w:vMerge w:val="restart"/>
            <w:shd w:val="clear" w:color="auto" w:fill="DAEEF3" w:themeFill="accent5" w:themeFillTint="33"/>
          </w:tcPr>
          <w:p w:rsidR="005F7A51" w:rsidRPr="00C2269D" w:rsidRDefault="005F7A51" w:rsidP="00F129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269D">
              <w:t>Week 0</w:t>
            </w:r>
          </w:p>
        </w:tc>
        <w:tc>
          <w:tcPr>
            <w:tcW w:w="1214" w:type="pct"/>
            <w:shd w:val="clear" w:color="auto" w:fill="DAEEF3" w:themeFill="accent5" w:themeFillTint="33"/>
          </w:tcPr>
          <w:p w:rsidR="005F7A51" w:rsidRDefault="005F7A51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</w:p>
          <w:p w:rsidR="005F7A51" w:rsidRPr="00E417EE" w:rsidRDefault="005F7A51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F7F7F" w:themeColor="text1" w:themeTint="80"/>
                <w:sz w:val="20"/>
              </w:rPr>
            </w:pPr>
            <w:r w:rsidRPr="00E417EE">
              <w:rPr>
                <w:color w:val="7F7F7F" w:themeColor="text1" w:themeTint="80"/>
                <w:sz w:val="20"/>
              </w:rPr>
              <w:t>…..../…..…/………….</w:t>
            </w:r>
          </w:p>
          <w:p w:rsidR="005F7A51" w:rsidRPr="00536DDF" w:rsidRDefault="005F7A51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</w:rPr>
            </w:pPr>
          </w:p>
        </w:tc>
        <w:tc>
          <w:tcPr>
            <w:tcW w:w="660" w:type="pct"/>
            <w:shd w:val="clear" w:color="auto" w:fill="DAEEF3" w:themeFill="accent5" w:themeFillTint="33"/>
          </w:tcPr>
          <w:p w:rsidR="005F7A51" w:rsidRPr="0024258F" w:rsidRDefault="005F7A51" w:rsidP="00F12909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835C1">
              <w:rPr>
                <w:noProof/>
                <w:color w:val="1F497D" w:themeColor="text2"/>
                <w:sz w:val="20"/>
                <w:lang w:eastAsia="nl-NL"/>
              </w:rPr>
              <w:drawing>
                <wp:inline distT="0" distB="0" distL="0" distR="0" wp14:anchorId="4764A271" wp14:editId="7AB8A98E">
                  <wp:extent cx="443286" cy="526694"/>
                  <wp:effectExtent l="0" t="0" r="0" b="6985"/>
                  <wp:docPr id="2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74" cy="53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pct"/>
            <w:shd w:val="clear" w:color="auto" w:fill="DAEEF3" w:themeFill="accent5" w:themeFillTint="33"/>
          </w:tcPr>
          <w:p w:rsidR="005F7A51" w:rsidRPr="0024258F" w:rsidRDefault="005F7A51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1475A1">
              <w:rPr>
                <w:noProof/>
                <w:lang w:val="en-US" w:eastAsia="nl-NL"/>
              </w:rPr>
              <w:t>Inclusiegesprek</w:t>
            </w:r>
            <w:r>
              <w:rPr>
                <w:noProof/>
                <w:lang w:val="en-US" w:eastAsia="nl-NL"/>
              </w:rPr>
              <w:t xml:space="preserve"> en plannen afspraken.</w:t>
            </w:r>
          </w:p>
        </w:tc>
        <w:tc>
          <w:tcPr>
            <w:tcW w:w="1245" w:type="pct"/>
            <w:shd w:val="clear" w:color="auto" w:fill="DAEEF3" w:themeFill="accent5" w:themeFillTint="33"/>
          </w:tcPr>
          <w:p w:rsidR="005F7A51" w:rsidRPr="0024258F" w:rsidRDefault="005F7A51" w:rsidP="00F12909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5F7A51" w:rsidRPr="0024258F" w:rsidTr="005F7A51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pct"/>
            <w:vMerge/>
            <w:shd w:val="clear" w:color="auto" w:fill="92CDDC" w:themeFill="accent5" w:themeFillTint="99"/>
          </w:tcPr>
          <w:p w:rsidR="005F7A51" w:rsidRPr="005F7A51" w:rsidRDefault="005F7A51" w:rsidP="005F7A51">
            <w:pPr>
              <w:pStyle w:val="Geenafstand"/>
              <w:rPr>
                <w:i/>
              </w:rPr>
            </w:pPr>
          </w:p>
        </w:tc>
        <w:tc>
          <w:tcPr>
            <w:tcW w:w="509" w:type="pct"/>
            <w:vMerge/>
            <w:shd w:val="clear" w:color="auto" w:fill="DAEEF3" w:themeFill="accent5" w:themeFillTint="33"/>
          </w:tcPr>
          <w:p w:rsidR="005F7A51" w:rsidRPr="00C2269D" w:rsidRDefault="005F7A51" w:rsidP="005F7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14" w:type="pct"/>
            <w:shd w:val="clear" w:color="auto" w:fill="DAEEF3" w:themeFill="accent5" w:themeFillTint="33"/>
          </w:tcPr>
          <w:p w:rsidR="005F7A51" w:rsidRPr="00E93438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</w:rPr>
            </w:pPr>
          </w:p>
          <w:p w:rsidR="005F7A51" w:rsidRPr="00E93438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93438">
              <w:rPr>
                <w:color w:val="7F7F7F" w:themeColor="text1" w:themeTint="80"/>
              </w:rPr>
              <w:t>…..../…..…/………….</w:t>
            </w:r>
          </w:p>
        </w:tc>
        <w:tc>
          <w:tcPr>
            <w:tcW w:w="660" w:type="pct"/>
            <w:shd w:val="clear" w:color="auto" w:fill="DAEEF3" w:themeFill="accent5" w:themeFillTint="33"/>
          </w:tcPr>
          <w:p w:rsidR="005F7A51" w:rsidRPr="00E93438" w:rsidRDefault="005F7A51" w:rsidP="005F7A51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1F497D" w:themeColor="text2"/>
                <w:lang w:eastAsia="nl-NL"/>
              </w:rPr>
            </w:pPr>
            <w:r w:rsidRPr="00E93438">
              <w:rPr>
                <w:noProof/>
                <w:lang w:eastAsia="nl-NL"/>
              </w:rPr>
              <w:drawing>
                <wp:inline distT="0" distB="0" distL="0" distR="0" wp14:anchorId="194DAAFE" wp14:editId="53A5963C">
                  <wp:extent cx="327803" cy="443498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7" t="10884" r="-7085" b="-1912"/>
                          <a:stretch/>
                        </pic:blipFill>
                        <pic:spPr bwMode="auto">
                          <a:xfrm>
                            <a:off x="0" y="0"/>
                            <a:ext cx="330581" cy="44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pct"/>
            <w:shd w:val="clear" w:color="auto" w:fill="DAEEF3" w:themeFill="accent5" w:themeFillTint="33"/>
          </w:tcPr>
          <w:p w:rsidR="005F7A51" w:rsidRPr="00E93438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 w:eastAsia="nl-NL"/>
              </w:rPr>
            </w:pPr>
            <w:r w:rsidRPr="00E93438">
              <w:rPr>
                <w:noProof/>
                <w:lang w:val="en-US" w:eastAsia="nl-NL"/>
              </w:rPr>
              <w:t>Testen mobiele vragenlijsten app</w:t>
            </w:r>
          </w:p>
        </w:tc>
        <w:tc>
          <w:tcPr>
            <w:tcW w:w="1245" w:type="pct"/>
            <w:shd w:val="clear" w:color="auto" w:fill="DAEEF3" w:themeFill="accent5" w:themeFillTint="33"/>
          </w:tcPr>
          <w:p w:rsidR="005F7A51" w:rsidRPr="00E93438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F7A51" w:rsidRPr="0024258F" w:rsidTr="005F7A51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pct"/>
            <w:vMerge/>
            <w:shd w:val="clear" w:color="auto" w:fill="92CDDC" w:themeFill="accent5" w:themeFillTint="99"/>
          </w:tcPr>
          <w:p w:rsidR="005F7A51" w:rsidRPr="005F7A51" w:rsidRDefault="005F7A51" w:rsidP="005F7A51">
            <w:pPr>
              <w:pStyle w:val="Geenafstand"/>
              <w:rPr>
                <w:i/>
              </w:rPr>
            </w:pPr>
          </w:p>
        </w:tc>
        <w:tc>
          <w:tcPr>
            <w:tcW w:w="509" w:type="pct"/>
            <w:vMerge/>
            <w:shd w:val="clear" w:color="auto" w:fill="DAEEF3" w:themeFill="accent5" w:themeFillTint="33"/>
          </w:tcPr>
          <w:p w:rsidR="005F7A51" w:rsidRPr="00C2269D" w:rsidRDefault="005F7A51" w:rsidP="005F7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14" w:type="pct"/>
            <w:shd w:val="clear" w:color="auto" w:fill="DAEEF3" w:themeFill="accent5" w:themeFillTint="33"/>
          </w:tcPr>
          <w:p w:rsidR="005F7A51" w:rsidRPr="00E93438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Ontvangen op</w:t>
            </w:r>
          </w:p>
          <w:p w:rsidR="005F7A51" w:rsidRPr="00E93438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F7A51" w:rsidRPr="00E93438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</w:rPr>
            </w:pPr>
            <w:r w:rsidRPr="00E93438">
              <w:rPr>
                <w:color w:val="7F7F7F" w:themeColor="text1" w:themeTint="80"/>
              </w:rPr>
              <w:t xml:space="preserve">…..../…..…/…………. </w:t>
            </w:r>
            <w:r w:rsidRPr="00E93438">
              <w:t>Ingevuld Ja/ Nee</w:t>
            </w:r>
          </w:p>
        </w:tc>
        <w:tc>
          <w:tcPr>
            <w:tcW w:w="660" w:type="pct"/>
            <w:shd w:val="clear" w:color="auto" w:fill="DAEEF3" w:themeFill="accent5" w:themeFillTint="33"/>
          </w:tcPr>
          <w:p w:rsidR="005F7A51" w:rsidRPr="00E93438" w:rsidRDefault="005F7A51" w:rsidP="005F7A51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l-NL"/>
              </w:rPr>
            </w:pPr>
            <w:r w:rsidRPr="00E93438">
              <w:rPr>
                <w:b/>
                <w:noProof/>
                <w:color w:val="1F497D" w:themeColor="text2"/>
                <w:lang w:eastAsia="nl-NL"/>
              </w:rPr>
              <w:drawing>
                <wp:inline distT="0" distB="0" distL="0" distR="0" wp14:anchorId="12814BF9" wp14:editId="054C5093">
                  <wp:extent cx="531782" cy="396977"/>
                  <wp:effectExtent l="0" t="0" r="1905" b="3175"/>
                  <wp:docPr id="12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992" cy="41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pct"/>
            <w:shd w:val="clear" w:color="auto" w:fill="DAEEF3" w:themeFill="accent5" w:themeFillTint="33"/>
          </w:tcPr>
          <w:p w:rsidR="005F7A51" w:rsidRPr="00E93438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l-NL"/>
              </w:rPr>
            </w:pPr>
            <w:r w:rsidRPr="00E93438">
              <w:t>Invullen vragenlijst 1 diabetes-gerelateerd en welzijn.</w:t>
            </w:r>
          </w:p>
        </w:tc>
        <w:tc>
          <w:tcPr>
            <w:tcW w:w="1245" w:type="pct"/>
            <w:shd w:val="clear" w:color="auto" w:fill="DAEEF3" w:themeFill="accent5" w:themeFillTint="33"/>
          </w:tcPr>
          <w:p w:rsidR="005F7A51" w:rsidRPr="00E93438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F7A51" w:rsidRPr="0024258F" w:rsidTr="005F7A51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pct"/>
            <w:vMerge w:val="restart"/>
            <w:shd w:val="clear" w:color="auto" w:fill="C2D69B" w:themeFill="accent3" w:themeFillTint="99"/>
          </w:tcPr>
          <w:p w:rsidR="005F7A51" w:rsidRPr="005F7A51" w:rsidRDefault="005F7A51" w:rsidP="005F7A51">
            <w:pPr>
              <w:pStyle w:val="Geenafstand"/>
            </w:pPr>
            <w:proofErr w:type="spellStart"/>
            <w:r w:rsidRPr="005F7A51">
              <w:t>Studie-periode</w:t>
            </w:r>
            <w:proofErr w:type="spellEnd"/>
          </w:p>
        </w:tc>
        <w:tc>
          <w:tcPr>
            <w:tcW w:w="509" w:type="pct"/>
            <w:shd w:val="clear" w:color="auto" w:fill="EAF1DD" w:themeFill="accent3" w:themeFillTint="33"/>
          </w:tcPr>
          <w:p w:rsidR="005F7A51" w:rsidRPr="00C2269D" w:rsidRDefault="005F7A51" w:rsidP="005F7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269D">
              <w:t>Week 1</w:t>
            </w:r>
          </w:p>
        </w:tc>
        <w:tc>
          <w:tcPr>
            <w:tcW w:w="1214" w:type="pct"/>
            <w:shd w:val="clear" w:color="auto" w:fill="EAF1DD" w:themeFill="accent3" w:themeFillTint="33"/>
          </w:tcPr>
          <w:p w:rsidR="005F7A51" w:rsidRDefault="005F7A51" w:rsidP="005F7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Plaatsen:</w:t>
            </w:r>
          </w:p>
          <w:p w:rsidR="005F7A51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20"/>
              </w:rPr>
            </w:pPr>
          </w:p>
          <w:p w:rsidR="005F7A51" w:rsidRPr="00337B3B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F7F7F" w:themeColor="text1" w:themeTint="80"/>
                <w:sz w:val="20"/>
              </w:rPr>
            </w:pPr>
            <w:r w:rsidRPr="00E417EE">
              <w:rPr>
                <w:color w:val="7F7F7F" w:themeColor="text1" w:themeTint="80"/>
                <w:sz w:val="20"/>
              </w:rPr>
              <w:t>…..../…..…/………….</w:t>
            </w:r>
          </w:p>
        </w:tc>
        <w:tc>
          <w:tcPr>
            <w:tcW w:w="660" w:type="pct"/>
            <w:shd w:val="clear" w:color="auto" w:fill="EAF1DD" w:themeFill="accent3" w:themeFillTint="33"/>
          </w:tcPr>
          <w:p w:rsidR="005F7A51" w:rsidRPr="008835C1" w:rsidRDefault="005F7A51" w:rsidP="005F7A51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1F497D" w:themeColor="text2"/>
                <w:sz w:val="20"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99693C2" wp14:editId="10AF43E2">
                  <wp:extent cx="460858" cy="367123"/>
                  <wp:effectExtent l="0" t="0" r="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58" cy="38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pct"/>
            <w:shd w:val="clear" w:color="auto" w:fill="EAF1DD" w:themeFill="accent3" w:themeFillTint="33"/>
          </w:tcPr>
          <w:p w:rsidR="005F7A51" w:rsidRPr="0024258F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noProof/>
                <w:lang w:eastAsia="nl-NL"/>
              </w:rPr>
              <w:t>Plaatsen sensor 1.</w:t>
            </w:r>
          </w:p>
        </w:tc>
        <w:tc>
          <w:tcPr>
            <w:tcW w:w="1245" w:type="pct"/>
            <w:shd w:val="clear" w:color="auto" w:fill="EAF1DD" w:themeFill="accent3" w:themeFillTint="33"/>
          </w:tcPr>
          <w:p w:rsidR="005F7A51" w:rsidRPr="0024258F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5F7A51" w:rsidRPr="0024258F" w:rsidTr="005F7A51">
        <w:trPr>
          <w:trHeight w:val="9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pct"/>
            <w:vMerge/>
            <w:shd w:val="clear" w:color="auto" w:fill="C2D69B" w:themeFill="accent3" w:themeFillTint="99"/>
          </w:tcPr>
          <w:p w:rsidR="005F7A51" w:rsidRPr="005F7A51" w:rsidRDefault="005F7A51" w:rsidP="005F7A51">
            <w:pPr>
              <w:pStyle w:val="Geenafstand"/>
            </w:pPr>
          </w:p>
        </w:tc>
        <w:tc>
          <w:tcPr>
            <w:tcW w:w="509" w:type="pct"/>
            <w:shd w:val="clear" w:color="auto" w:fill="EAF1DD" w:themeFill="accent3" w:themeFillTint="33"/>
          </w:tcPr>
          <w:p w:rsidR="005F7A51" w:rsidRPr="00C2269D" w:rsidRDefault="005F7A51" w:rsidP="005F7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269D">
              <w:t>Week 2</w:t>
            </w:r>
          </w:p>
        </w:tc>
        <w:tc>
          <w:tcPr>
            <w:tcW w:w="1214" w:type="pct"/>
            <w:shd w:val="clear" w:color="auto" w:fill="EAF1DD" w:themeFill="accent3" w:themeFillTint="33"/>
          </w:tcPr>
          <w:p w:rsidR="005F7A51" w:rsidRPr="00952A4C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2A4C">
              <w:t>Verwijderen/</w:t>
            </w:r>
            <w:r>
              <w:t xml:space="preserve"> i</w:t>
            </w:r>
            <w:r w:rsidRPr="00952A4C">
              <w:t>nleveren</w:t>
            </w:r>
          </w:p>
          <w:p w:rsidR="005F7A51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20"/>
              </w:rPr>
            </w:pPr>
          </w:p>
          <w:p w:rsidR="005F7A51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20"/>
              </w:rPr>
            </w:pPr>
            <w:r w:rsidRPr="00E417EE">
              <w:rPr>
                <w:color w:val="7F7F7F" w:themeColor="text1" w:themeTint="80"/>
                <w:sz w:val="20"/>
              </w:rPr>
              <w:t>…..../…..…/………….</w:t>
            </w:r>
          </w:p>
          <w:p w:rsidR="005F7A51" w:rsidRPr="0024258F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660" w:type="pct"/>
            <w:shd w:val="clear" w:color="auto" w:fill="EAF1DD" w:themeFill="accent3" w:themeFillTint="33"/>
          </w:tcPr>
          <w:p w:rsidR="005F7A51" w:rsidRPr="0024258F" w:rsidRDefault="005F7A51" w:rsidP="005F7A51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ECBF6BD" wp14:editId="61C58EFE">
                  <wp:extent cx="475488" cy="378777"/>
                  <wp:effectExtent l="0" t="0" r="1270" b="2540"/>
                  <wp:docPr id="250" name="Afbeelding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17" cy="38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pct"/>
            <w:shd w:val="clear" w:color="auto" w:fill="EAF1DD" w:themeFill="accent3" w:themeFillTint="33"/>
          </w:tcPr>
          <w:p w:rsidR="005F7A51" w:rsidRPr="00952A4C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2A4C">
              <w:t>Verwijderen/</w:t>
            </w:r>
            <w:r>
              <w:t xml:space="preserve"> i</w:t>
            </w:r>
            <w:r w:rsidRPr="00952A4C">
              <w:t>nleveren</w:t>
            </w:r>
            <w:r>
              <w:t xml:space="preserve"> sensor 1, plaatsen sensor 2</w:t>
            </w:r>
          </w:p>
          <w:p w:rsidR="005F7A51" w:rsidRPr="0024258F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45" w:type="pct"/>
            <w:shd w:val="clear" w:color="auto" w:fill="EAF1DD" w:themeFill="accent3" w:themeFillTint="33"/>
          </w:tcPr>
          <w:p w:rsidR="005F7A51" w:rsidRPr="0024258F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5F7A51" w:rsidRPr="0024258F" w:rsidTr="005F7A51">
        <w:trPr>
          <w:trHeight w:val="9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pct"/>
            <w:vMerge/>
            <w:shd w:val="clear" w:color="auto" w:fill="C2D69B" w:themeFill="accent3" w:themeFillTint="99"/>
          </w:tcPr>
          <w:p w:rsidR="005F7A51" w:rsidRPr="005F7A51" w:rsidRDefault="005F7A51" w:rsidP="005F7A51">
            <w:pPr>
              <w:pStyle w:val="Geenafstand"/>
            </w:pPr>
          </w:p>
        </w:tc>
        <w:tc>
          <w:tcPr>
            <w:tcW w:w="509" w:type="pct"/>
            <w:shd w:val="clear" w:color="auto" w:fill="EAF1DD" w:themeFill="accent3" w:themeFillTint="33"/>
          </w:tcPr>
          <w:p w:rsidR="005F7A51" w:rsidRPr="00C2269D" w:rsidRDefault="005F7A51" w:rsidP="005F7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Week 3</w:t>
            </w:r>
          </w:p>
        </w:tc>
        <w:tc>
          <w:tcPr>
            <w:tcW w:w="1214" w:type="pct"/>
            <w:shd w:val="clear" w:color="auto" w:fill="EAF1DD" w:themeFill="accent3" w:themeFillTint="33"/>
          </w:tcPr>
          <w:p w:rsidR="005F7A51" w:rsidRPr="00952A4C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2A4C">
              <w:t>Verwijderen/</w:t>
            </w:r>
            <w:r>
              <w:t xml:space="preserve"> i</w:t>
            </w:r>
            <w:r w:rsidRPr="00952A4C">
              <w:t>nleveren</w:t>
            </w:r>
          </w:p>
          <w:p w:rsidR="005F7A51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20"/>
              </w:rPr>
            </w:pPr>
          </w:p>
          <w:p w:rsidR="005F7A51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20"/>
              </w:rPr>
            </w:pPr>
            <w:r w:rsidRPr="00E417EE">
              <w:rPr>
                <w:color w:val="7F7F7F" w:themeColor="text1" w:themeTint="80"/>
                <w:sz w:val="20"/>
              </w:rPr>
              <w:t>…..../…..…/………….</w:t>
            </w:r>
          </w:p>
          <w:p w:rsidR="005F7A51" w:rsidRPr="0024258F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660" w:type="pct"/>
            <w:shd w:val="clear" w:color="auto" w:fill="EAF1DD" w:themeFill="accent3" w:themeFillTint="33"/>
          </w:tcPr>
          <w:p w:rsidR="005F7A51" w:rsidRDefault="005F7A51" w:rsidP="005F7A51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30B9A69" wp14:editId="1F2F9CD1">
                  <wp:extent cx="475488" cy="378777"/>
                  <wp:effectExtent l="0" t="0" r="1270" b="254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17" cy="38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pct"/>
            <w:shd w:val="clear" w:color="auto" w:fill="EAF1DD" w:themeFill="accent3" w:themeFillTint="33"/>
          </w:tcPr>
          <w:p w:rsidR="005F7A51" w:rsidRPr="00952A4C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2A4C">
              <w:t>Verwijderen/</w:t>
            </w:r>
            <w:r>
              <w:t xml:space="preserve"> i</w:t>
            </w:r>
            <w:r w:rsidRPr="00952A4C">
              <w:t>nleveren</w:t>
            </w:r>
            <w:r>
              <w:t xml:space="preserve"> sensor 2.</w:t>
            </w:r>
          </w:p>
          <w:p w:rsidR="005F7A51" w:rsidRPr="0024258F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45" w:type="pct"/>
            <w:shd w:val="clear" w:color="auto" w:fill="EAF1DD" w:themeFill="accent3" w:themeFillTint="33"/>
          </w:tcPr>
          <w:p w:rsidR="005F7A51" w:rsidRPr="0024258F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5F7A51" w:rsidRPr="0024258F" w:rsidTr="005F7A51">
        <w:trPr>
          <w:trHeight w:val="9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pct"/>
            <w:shd w:val="clear" w:color="auto" w:fill="92D1DC"/>
          </w:tcPr>
          <w:p w:rsidR="005F7A51" w:rsidRPr="005F7A51" w:rsidRDefault="005F7A51" w:rsidP="005F7A51">
            <w:pPr>
              <w:pStyle w:val="Geenafstand"/>
              <w:rPr>
                <w:i/>
              </w:rPr>
            </w:pPr>
            <w:r w:rsidRPr="005F7A51">
              <w:rPr>
                <w:i/>
              </w:rPr>
              <w:t>Na</w:t>
            </w:r>
          </w:p>
        </w:tc>
        <w:tc>
          <w:tcPr>
            <w:tcW w:w="509" w:type="pct"/>
            <w:shd w:val="clear" w:color="auto" w:fill="DAEEF3"/>
          </w:tcPr>
          <w:p w:rsidR="005F7A51" w:rsidRPr="00E93438" w:rsidRDefault="005F7A51" w:rsidP="00C37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 xml:space="preserve">Week </w:t>
            </w:r>
            <w:r w:rsidR="00C37DBB">
              <w:t>3</w:t>
            </w:r>
          </w:p>
        </w:tc>
        <w:tc>
          <w:tcPr>
            <w:tcW w:w="1214" w:type="pct"/>
            <w:shd w:val="clear" w:color="auto" w:fill="DAEEF3"/>
          </w:tcPr>
          <w:p w:rsidR="005F7A51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Ontvangen op</w:t>
            </w:r>
          </w:p>
          <w:p w:rsidR="005F7A51" w:rsidRPr="00E93438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F7A51" w:rsidRPr="00E93438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rPr>
                <w:color w:val="7F7F7F" w:themeColor="text1" w:themeTint="80"/>
              </w:rPr>
              <w:t>…..../…..…/………….</w:t>
            </w:r>
            <w:r w:rsidRPr="00E93438">
              <w:t>Ingevuld Ja/ Nee</w:t>
            </w:r>
          </w:p>
        </w:tc>
        <w:tc>
          <w:tcPr>
            <w:tcW w:w="660" w:type="pct"/>
            <w:shd w:val="clear" w:color="auto" w:fill="DAEEF3"/>
          </w:tcPr>
          <w:p w:rsidR="005F7A51" w:rsidRPr="00E93438" w:rsidRDefault="005F7A51" w:rsidP="005F7A51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nl-NL"/>
              </w:rPr>
            </w:pPr>
            <w:r w:rsidRPr="00E93438">
              <w:rPr>
                <w:b/>
                <w:noProof/>
                <w:color w:val="1F497D" w:themeColor="text2"/>
                <w:lang w:eastAsia="nl-NL"/>
              </w:rPr>
              <w:drawing>
                <wp:inline distT="0" distB="0" distL="0" distR="0" wp14:anchorId="009FBC58" wp14:editId="0B093B36">
                  <wp:extent cx="565857" cy="422414"/>
                  <wp:effectExtent l="0" t="0" r="5715" b="0"/>
                  <wp:docPr id="3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14" cy="44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pct"/>
            <w:shd w:val="clear" w:color="auto" w:fill="DAEEF3"/>
          </w:tcPr>
          <w:p w:rsidR="005F7A51" w:rsidRPr="00E93438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438">
              <w:t>Invullen vragenlijst 2 diabetes-gerelateerd en welzijn.</w:t>
            </w:r>
          </w:p>
        </w:tc>
        <w:tc>
          <w:tcPr>
            <w:tcW w:w="1245" w:type="pct"/>
            <w:shd w:val="clear" w:color="auto" w:fill="DAEEF3"/>
          </w:tcPr>
          <w:p w:rsidR="005F7A51" w:rsidRPr="00E93438" w:rsidRDefault="005F7A51" w:rsidP="005F7A51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DE0935" w:rsidRDefault="00DE0935"/>
    <w:sectPr w:rsidR="00DE0935" w:rsidSect="0097701D">
      <w:headerReference w:type="default" r:id="rId19"/>
      <w:footerReference w:type="default" r:id="rId20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9BD" w:rsidRDefault="00C37DB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C95" w:rsidRDefault="00C37DBB" w:rsidP="006F499E">
    <w:pPr>
      <w:pStyle w:val="Voettekst"/>
      <w:jc w:val="right"/>
    </w:pPr>
    <w:r>
      <w:rPr>
        <w:noProof/>
        <w:lang w:eastAsia="nl-NL"/>
      </w:rPr>
      <w:drawing>
        <wp:inline distT="0" distB="0" distL="0" distR="0" wp14:anchorId="50F97249" wp14:editId="0CA2363C">
          <wp:extent cx="1152525" cy="195075"/>
          <wp:effectExtent l="0" t="0" r="0" b="0"/>
          <wp:docPr id="213" name="Afbeelding 213" descr="https://intranet.vumc.nl/27557/8035614/21277147/21282257/Amsterdam_UMC_Logo_CMYK_U_150_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ntranet.vumc.nl/27557/8035614/21277147/21282257/Amsterdam_UMC_Logo_CMYK_U_150_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949" cy="209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Pr="004160F2">
      <w:rPr>
        <w:noProof/>
        <w:lang w:eastAsia="nl-NL"/>
      </w:rPr>
      <w:drawing>
        <wp:inline distT="0" distB="0" distL="0" distR="0" wp14:anchorId="46075BDC" wp14:editId="235BEC60">
          <wp:extent cx="932180" cy="190500"/>
          <wp:effectExtent l="0" t="0" r="1270" b="0"/>
          <wp:docPr id="214" name="Picture 2" descr="VUmc_E_logo_rgb 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2" descr="VUmc_E_logo_rgb 400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180" cy="1905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9BD" w:rsidRDefault="00C37DBB">
    <w:pPr>
      <w:pStyle w:val="Voet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0F2" w:rsidRDefault="00C37DBB" w:rsidP="006F499E">
    <w:pPr>
      <w:pStyle w:val="Voettekst"/>
      <w:jc w:val="right"/>
    </w:pPr>
    <w:r>
      <w:rPr>
        <w:noProof/>
        <w:lang w:eastAsia="nl-NL"/>
      </w:rPr>
      <w:drawing>
        <wp:inline distT="0" distB="0" distL="0" distR="0" wp14:anchorId="414C63BF" wp14:editId="2A9B7061">
          <wp:extent cx="1152525" cy="195075"/>
          <wp:effectExtent l="0" t="0" r="0" b="0"/>
          <wp:docPr id="28" name="Afbeelding 28" descr="https://intranet.vumc.nl/27557/8035614/21277147/21282257/Amsterdam_UMC_Logo_CMYK_U_150_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ntranet.vumc.nl/27557/8035614/21277147/21282257/Amsterdam_UMC_Logo_CMYK_U_150_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949" cy="209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Pr="004160F2">
      <w:rPr>
        <w:noProof/>
        <w:lang w:eastAsia="nl-NL"/>
      </w:rPr>
      <w:drawing>
        <wp:inline distT="0" distB="0" distL="0" distR="0" wp14:anchorId="2832F27C" wp14:editId="458D5032">
          <wp:extent cx="932180" cy="190500"/>
          <wp:effectExtent l="0" t="0" r="1270" b="0"/>
          <wp:docPr id="25" name="Picture 2" descr="VUmc_E_logo_rgb 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2" descr="VUmc_E_logo_rgb 400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180" cy="1905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9BD" w:rsidRDefault="00C37DB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C95" w:rsidRPr="009476CB" w:rsidRDefault="00C37DBB" w:rsidP="009476CB">
    <w:pPr>
      <w:pStyle w:val="Koptekst"/>
      <w:jc w:val="right"/>
      <w:rPr>
        <w:sz w:val="18"/>
      </w:rPr>
    </w:pPr>
    <w:r>
      <w:rPr>
        <w:b/>
        <w:noProof/>
        <w:color w:val="000000" w:themeColor="text1"/>
        <w:sz w:val="28"/>
        <w:lang w:eastAsia="nl-NL"/>
      </w:rPr>
      <w:drawing>
        <wp:anchor distT="0" distB="0" distL="114300" distR="114300" simplePos="0" relativeHeight="251661312" behindDoc="0" locked="0" layoutInCell="1" allowOverlap="1" wp14:anchorId="53012CFF" wp14:editId="6F280F52">
          <wp:simplePos x="0" y="0"/>
          <wp:positionH relativeFrom="column">
            <wp:posOffset>52705</wp:posOffset>
          </wp:positionH>
          <wp:positionV relativeFrom="paragraph">
            <wp:posOffset>-137795</wp:posOffset>
          </wp:positionV>
          <wp:extent cx="1038225" cy="583913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RITS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5839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lang w:eastAsia="nl-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E0B113" wp14:editId="3CF62282">
              <wp:simplePos x="0" y="0"/>
              <wp:positionH relativeFrom="column">
                <wp:posOffset>-1728470</wp:posOffset>
              </wp:positionH>
              <wp:positionV relativeFrom="paragraph">
                <wp:posOffset>9475470</wp:posOffset>
              </wp:positionV>
              <wp:extent cx="8905875" cy="0"/>
              <wp:effectExtent l="0" t="0" r="28575" b="1905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058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1ADCE84" id="Rechte verbindingslijn 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6.1pt,746.1pt" to="565.15pt,7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" strokecolor="#4579b8 [3044]"/>
          </w:pict>
        </mc:Fallback>
      </mc:AlternateContent>
    </w:r>
    <w:r w:rsidRPr="0080045E">
      <w:rPr>
        <w:b/>
        <w:sz w:val="20"/>
      </w:rPr>
      <w:t xml:space="preserve">Tijdlijn </w:t>
    </w:r>
    <w:r>
      <w:rPr>
        <w:b/>
        <w:sz w:val="20"/>
      </w:rPr>
      <w:t>deelnemer MERITS</w:t>
    </w:r>
  </w:p>
  <w:p w:rsidR="00190A38" w:rsidRDefault="00C37DBB" w:rsidP="00AB0EC9">
    <w:pPr>
      <w:pStyle w:val="Koptekst"/>
      <w:jc w:val="right"/>
      <w:rPr>
        <w:color w:val="7F7F7F" w:themeColor="text1" w:themeTint="80"/>
        <w:sz w:val="18"/>
      </w:rPr>
    </w:pPr>
  </w:p>
  <w:p w:rsidR="008B1C95" w:rsidRDefault="00C37DBB" w:rsidP="00AB0EC9">
    <w:pPr>
      <w:pStyle w:val="Koptekst"/>
      <w:jc w:val="right"/>
      <w:rPr>
        <w:sz w:val="18"/>
      </w:rPr>
    </w:pPr>
    <w:r>
      <w:rPr>
        <w:noProof/>
        <w:sz w:val="18"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96B1C3" wp14:editId="352E6C31">
              <wp:simplePos x="0" y="0"/>
              <wp:positionH relativeFrom="column">
                <wp:posOffset>-80645</wp:posOffset>
              </wp:positionH>
              <wp:positionV relativeFrom="paragraph">
                <wp:posOffset>179705</wp:posOffset>
              </wp:positionV>
              <wp:extent cx="8905875" cy="0"/>
              <wp:effectExtent l="0" t="0" r="28575" b="19050"/>
              <wp:wrapNone/>
              <wp:docPr id="15" name="Rechte verbindingslijn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058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99ACC3D" id="Rechte verbindingslijn 1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14.15pt" to="694.9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" strokecolor="#4579b8 [3044]"/>
          </w:pict>
        </mc:Fallback>
      </mc:AlternateContent>
    </w:r>
  </w:p>
  <w:p w:rsidR="008B1C95" w:rsidRPr="00C56B4F" w:rsidRDefault="00C37DBB" w:rsidP="00AB0EC9">
    <w:pPr>
      <w:pStyle w:val="Koptekst"/>
      <w:jc w:val="right"/>
      <w:rPr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9BD" w:rsidRDefault="00C37DBB">
    <w:pPr>
      <w:pStyle w:val="Ko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0EC9" w:rsidRPr="009476CB" w:rsidRDefault="00C37DBB" w:rsidP="009476CB">
    <w:pPr>
      <w:pStyle w:val="Koptekst"/>
      <w:jc w:val="right"/>
      <w:rPr>
        <w:sz w:val="18"/>
      </w:rPr>
    </w:pPr>
    <w:r>
      <w:rPr>
        <w:noProof/>
        <w:sz w:val="18"/>
        <w:lang w:eastAsia="nl-N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B278973" wp14:editId="16D0E1AA">
              <wp:simplePos x="0" y="0"/>
              <wp:positionH relativeFrom="column">
                <wp:posOffset>-1728470</wp:posOffset>
              </wp:positionH>
              <wp:positionV relativeFrom="paragraph">
                <wp:posOffset>9475470</wp:posOffset>
              </wp:positionV>
              <wp:extent cx="8905875" cy="0"/>
              <wp:effectExtent l="0" t="0" r="28575" b="19050"/>
              <wp:wrapNone/>
              <wp:docPr id="27" name="Rechte verbindingslijn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058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11650AF" id="Rechte verbindingslijn 27" o:spid="_x0000_s1026" style="position:absolute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6.1pt,746.1pt" to="565.15pt,7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" strokecolor="#4579b8 [3044]"/>
          </w:pict>
        </mc:Fallback>
      </mc:AlternateContent>
    </w:r>
    <w:r w:rsidRPr="0080045E">
      <w:rPr>
        <w:b/>
        <w:sz w:val="20"/>
      </w:rPr>
      <w:t xml:space="preserve">Tijdlijn deelnemer </w:t>
    </w:r>
    <w:r>
      <w:rPr>
        <w:b/>
        <w:sz w:val="20"/>
      </w:rPr>
      <w:t>MERITS</w:t>
    </w:r>
    <w:r w:rsidRPr="0080045E">
      <w:rPr>
        <w:b/>
        <w:sz w:val="20"/>
      </w:rPr>
      <w:t xml:space="preserve"> </w:t>
    </w:r>
    <w:r>
      <w:rPr>
        <w:b/>
        <w:sz w:val="20"/>
      </w:rPr>
      <w:t>studie</w:t>
    </w:r>
    <w:r>
      <w:rPr>
        <w:i/>
        <w:sz w:val="20"/>
      </w:rPr>
      <w:t xml:space="preserve"> </w:t>
    </w:r>
  </w:p>
  <w:p w:rsidR="00AB0EC9" w:rsidRDefault="00C37DBB" w:rsidP="00EA2098">
    <w:pPr>
      <w:pStyle w:val="Koptekst"/>
      <w:tabs>
        <w:tab w:val="left" w:pos="569"/>
        <w:tab w:val="right" w:pos="14002"/>
      </w:tabs>
      <w:rPr>
        <w:color w:val="7F7F7F" w:themeColor="text1" w:themeTint="80"/>
        <w:sz w:val="18"/>
      </w:rPr>
    </w:pPr>
    <w:r>
      <w:rPr>
        <w:color w:val="7F7F7F" w:themeColor="text1" w:themeTint="80"/>
        <w:sz w:val="18"/>
      </w:rPr>
      <w:tab/>
    </w:r>
    <w:r>
      <w:rPr>
        <w:color w:val="7F7F7F" w:themeColor="text1" w:themeTint="80"/>
        <w:sz w:val="18"/>
      </w:rPr>
      <w:tab/>
    </w:r>
    <w:r>
      <w:rPr>
        <w:color w:val="7F7F7F" w:themeColor="text1" w:themeTint="80"/>
        <w:sz w:val="18"/>
      </w:rPr>
      <w:tab/>
    </w:r>
    <w:r>
      <w:rPr>
        <w:color w:val="7F7F7F" w:themeColor="text1" w:themeTint="80"/>
        <w:sz w:val="18"/>
      </w:rPr>
      <w:tab/>
    </w:r>
    <w:r w:rsidRPr="0080045E">
      <w:rPr>
        <w:color w:val="7F7F7F" w:themeColor="text1" w:themeTint="80"/>
        <w:sz w:val="18"/>
      </w:rPr>
      <w:t xml:space="preserve">Versie </w:t>
    </w:r>
    <w:r>
      <w:rPr>
        <w:color w:val="7F7F7F" w:themeColor="text1" w:themeTint="80"/>
        <w:sz w:val="18"/>
      </w:rPr>
      <w:t>juni</w:t>
    </w:r>
    <w:r w:rsidRPr="0080045E">
      <w:rPr>
        <w:color w:val="7F7F7F" w:themeColor="text1" w:themeTint="80"/>
        <w:sz w:val="18"/>
      </w:rPr>
      <w:t xml:space="preserve"> </w:t>
    </w:r>
    <w:r>
      <w:rPr>
        <w:color w:val="7F7F7F" w:themeColor="text1" w:themeTint="80"/>
        <w:sz w:val="18"/>
      </w:rPr>
      <w:t>2020</w:t>
    </w:r>
  </w:p>
  <w:p w:rsidR="008835C1" w:rsidRDefault="00C37DBB" w:rsidP="00656E77">
    <w:pPr>
      <w:pStyle w:val="Koptekst"/>
      <w:tabs>
        <w:tab w:val="left" w:pos="569"/>
        <w:tab w:val="right" w:pos="14002"/>
      </w:tabs>
      <w:rPr>
        <w:color w:val="7F7F7F" w:themeColor="text1" w:themeTint="80"/>
        <w:sz w:val="18"/>
      </w:rPr>
    </w:pPr>
    <w:r>
      <w:rPr>
        <w:noProof/>
        <w:color w:val="7F7F7F" w:themeColor="text1" w:themeTint="80"/>
        <w:sz w:val="18"/>
        <w:lang w:eastAsia="nl-NL"/>
      </w:rPr>
      <w:drawing>
        <wp:inline distT="0" distB="0" distL="0" distR="0" wp14:anchorId="666DE4E9" wp14:editId="20F3BAA7">
          <wp:extent cx="818707" cy="460399"/>
          <wp:effectExtent l="0" t="0" r="635" b="0"/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MERITS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536" cy="4636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5837" w:rsidRPr="00EA2098" w:rsidRDefault="00C37DBB" w:rsidP="00656E77">
    <w:pPr>
      <w:pStyle w:val="Koptekst"/>
      <w:tabs>
        <w:tab w:val="left" w:pos="569"/>
        <w:tab w:val="right" w:pos="14002"/>
      </w:tabs>
      <w:rPr>
        <w:color w:val="7F7F7F" w:themeColor="text1" w:themeTint="80"/>
        <w:sz w:val="18"/>
      </w:rPr>
    </w:pPr>
    <w:r>
      <w:rPr>
        <w:color w:val="7F7F7F" w:themeColor="text1" w:themeTint="80"/>
        <w:sz w:val="18"/>
      </w:rPr>
      <w:t>Groep B</w:t>
    </w:r>
  </w:p>
  <w:p w:rsidR="008835C1" w:rsidRPr="00C56B4F" w:rsidRDefault="00C37DBB" w:rsidP="00AB0EC9">
    <w:pPr>
      <w:pStyle w:val="Koptekst"/>
      <w:jc w:val="right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16E"/>
    <w:rsid w:val="0001216E"/>
    <w:rsid w:val="0027652E"/>
    <w:rsid w:val="005F7A51"/>
    <w:rsid w:val="00B331C4"/>
    <w:rsid w:val="00C37DBB"/>
    <w:rsid w:val="00DE0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A5D23"/>
  <w15:chartTrackingRefBased/>
  <w15:docId w15:val="{2B2A3001-631E-43CB-9C77-6718F5900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1216E"/>
  </w:style>
  <w:style w:type="paragraph" w:styleId="Kop1">
    <w:name w:val="heading 1"/>
    <w:basedOn w:val="Standaard"/>
    <w:next w:val="Standaard"/>
    <w:link w:val="Kop1Char"/>
    <w:uiPriority w:val="9"/>
    <w:qFormat/>
    <w:rsid w:val="0001216E"/>
    <w:pPr>
      <w:keepNext/>
      <w:keepLines/>
      <w:spacing w:before="240" w:after="0"/>
      <w:outlineLvl w:val="0"/>
    </w:pPr>
    <w:rPr>
      <w:rFonts w:eastAsiaTheme="majorEastAsia" w:cstheme="majorBidi"/>
      <w:b/>
      <w:color w:val="365F91" w:themeColor="accent1" w:themeShade="BF"/>
      <w:sz w:val="28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1216E"/>
    <w:rPr>
      <w:rFonts w:eastAsiaTheme="majorEastAsia" w:cstheme="majorBidi"/>
      <w:b/>
      <w:color w:val="365F91" w:themeColor="accent1" w:themeShade="BF"/>
      <w:sz w:val="28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0121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1216E"/>
  </w:style>
  <w:style w:type="paragraph" w:styleId="Geenafstand">
    <w:name w:val="No Spacing"/>
    <w:uiPriority w:val="1"/>
    <w:qFormat/>
    <w:rsid w:val="0001216E"/>
    <w:pPr>
      <w:spacing w:after="0" w:line="240" w:lineRule="auto"/>
    </w:pPr>
  </w:style>
  <w:style w:type="paragraph" w:styleId="Normaalweb">
    <w:name w:val="Normal (Web)"/>
    <w:basedOn w:val="Standaard"/>
    <w:uiPriority w:val="99"/>
    <w:unhideWhenUsed/>
    <w:rsid w:val="000121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0121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1216E"/>
  </w:style>
  <w:style w:type="table" w:styleId="Tabelrasterlicht">
    <w:name w:val="Grid Table Light"/>
    <w:basedOn w:val="Standaardtabel"/>
    <w:uiPriority w:val="40"/>
    <w:rsid w:val="0001216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raster1licht">
    <w:name w:val="Grid Table 1 Light"/>
    <w:basedOn w:val="Standaardtabel"/>
    <w:uiPriority w:val="46"/>
    <w:rsid w:val="0001216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image" Target="media/image5.png"/><Relationship Id="rId5" Type="http://schemas.openxmlformats.org/officeDocument/2006/relationships/header" Target="header1.xml"/><Relationship Id="rId15" Type="http://schemas.openxmlformats.org/officeDocument/2006/relationships/image" Target="media/image9.png"/><Relationship Id="rId10" Type="http://schemas.openxmlformats.org/officeDocument/2006/relationships/footer" Target="footer3.xml"/><Relationship Id="rId19" Type="http://schemas.openxmlformats.org/officeDocument/2006/relationships/header" Target="header4.xml"/><Relationship Id="rId4" Type="http://schemas.openxmlformats.org/officeDocument/2006/relationships/image" Target="media/image1.png"/><Relationship Id="rId9" Type="http://schemas.openxmlformats.org/officeDocument/2006/relationships/header" Target="header3.xm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5C6D21FC</Template>
  <TotalTime>4</TotalTime>
  <Pages>3</Pages>
  <Words>236</Words>
  <Characters>1195</Characters>
  <Application>Microsoft Office Word</Application>
  <DocSecurity>0</DocSecurity>
  <Lines>39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VUmc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Muijs, L.T. (Linda)</dc:creator>
  <cp:keywords/>
  <dc:description/>
  <cp:lastModifiedBy>Muijs, L.T. (Linda)</cp:lastModifiedBy>
  <cp:revision>3</cp:revision>
  <dcterms:created xsi:type="dcterms:W3CDTF">2020-06-22T11:53:00Z</dcterms:created>
  <dcterms:modified xsi:type="dcterms:W3CDTF">2020-06-22T12:14:00Z</dcterms:modified>
</cp:coreProperties>
</file>